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E13320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E13320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E13320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1EE4B378" w:rsidR="00292898" w:rsidRPr="00846B76" w:rsidRDefault="00292898" w:rsidP="000C10F7">
            <w:pPr>
              <w:pStyle w:val="Wcicienormalne"/>
            </w:pPr>
            <w:r>
              <w:t>Planowane miejsce biwakowania (</w:t>
            </w:r>
            <w:bookmarkStart w:id="0" w:name="_GoBack"/>
            <w:bookmarkEnd w:id="0"/>
            <w:r w:rsidR="000C10F7">
              <w:t>nazwa leśnictwa,</w:t>
            </w:r>
            <w:r w:rsidR="003C3EF4">
              <w:t xml:space="preserve">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E1332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717C9" w14:textId="77777777" w:rsidR="00E13320" w:rsidRDefault="00E13320" w:rsidP="000172E5">
      <w:pPr>
        <w:spacing w:after="0" w:line="240" w:lineRule="auto"/>
      </w:pPr>
      <w:r>
        <w:separator/>
      </w:r>
    </w:p>
  </w:endnote>
  <w:endnote w:type="continuationSeparator" w:id="0">
    <w:p w14:paraId="42BCEB4F" w14:textId="77777777" w:rsidR="00E13320" w:rsidRDefault="00E1332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8825E9-526A-401C-8AF6-70F5B2E33390}"/>
    <w:embedBold r:id="rId2" w:fontKey="{B8CDF204-7E5A-46F7-B051-B73FE520BD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B5937B3-587C-41AD-B89A-DD227E334A7F}"/>
    <w:embedBold r:id="rId4" w:fontKey="{272A4E16-AF7D-4AB7-9AD1-129F19AF84D8}"/>
    <w:embedItalic r:id="rId5" w:fontKey="{88E24B27-E24D-42D6-A1ED-2AF6AD6B0730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9CAFBCB-0A29-498F-BA4A-F98EF15E4D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067A639-8AC2-4EDB-825B-489E002A4E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2F83C10-712C-4168-A71A-C37A2F328E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1B366" w14:textId="77777777" w:rsidR="00E13320" w:rsidRDefault="00E13320" w:rsidP="000172E5">
      <w:pPr>
        <w:spacing w:after="0" w:line="240" w:lineRule="auto"/>
      </w:pPr>
      <w:r>
        <w:separator/>
      </w:r>
    </w:p>
  </w:footnote>
  <w:footnote w:type="continuationSeparator" w:id="0">
    <w:p w14:paraId="63A2AD91" w14:textId="77777777" w:rsidR="00E13320" w:rsidRDefault="00E1332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C10F7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A2CEC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91F81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3320"/>
    <w:rsid w:val="00E47687"/>
    <w:rsid w:val="00E61C09"/>
    <w:rsid w:val="00E6605E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3A3DFF"/>
    <w:rsid w:val="00413332"/>
    <w:rsid w:val="0043313D"/>
    <w:rsid w:val="006D7532"/>
    <w:rsid w:val="00756A93"/>
    <w:rsid w:val="00782D0D"/>
    <w:rsid w:val="007F34AE"/>
    <w:rsid w:val="009903F3"/>
    <w:rsid w:val="009B50A7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7D5592-ADEE-425D-ABE4-3D484579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78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2021-05-10T10:59:00Z</dcterms:created>
  <dcterms:modified xsi:type="dcterms:W3CDTF">2021-05-10T10:59:00Z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